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844" w:rsidRDefault="00E25F77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CE34AB5" wp14:editId="76B5E46E">
                <wp:simplePos x="0" y="0"/>
                <wp:positionH relativeFrom="page">
                  <wp:posOffset>457200</wp:posOffset>
                </wp:positionH>
                <wp:positionV relativeFrom="page">
                  <wp:posOffset>6438900</wp:posOffset>
                </wp:positionV>
                <wp:extent cx="2124075" cy="3038475"/>
                <wp:effectExtent l="0" t="0" r="0" b="9525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303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F77" w:rsidRPr="00E25F77" w:rsidRDefault="00E25F77" w:rsidP="005F2F20">
                            <w:pPr>
                              <w:rPr>
                                <w:color w:val="9BBB59" w:themeColor="accent3"/>
                                <w:sz w:val="40"/>
                                <w:szCs w:val="40"/>
                              </w:rPr>
                            </w:pPr>
                            <w:r w:rsidRPr="00E25F77">
                              <w:rPr>
                                <w:color w:val="9BBB59" w:themeColor="accent3"/>
                                <w:sz w:val="40"/>
                                <w:szCs w:val="40"/>
                              </w:rPr>
                              <w:t>Donations Needed</w:t>
                            </w:r>
                          </w:p>
                          <w:p w:rsidR="003D18A6" w:rsidRPr="002D3EB3" w:rsidRDefault="00904167" w:rsidP="005F2F20">
                            <w:pPr>
                              <w:pStyle w:val="Teaser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left"/>
                              <w:rPr>
                                <w:sz w:val="40"/>
                                <w:szCs w:val="40"/>
                              </w:rPr>
                            </w:pPr>
                            <w:r w:rsidRPr="002D3EB3">
                              <w:rPr>
                                <w:sz w:val="40"/>
                                <w:szCs w:val="40"/>
                              </w:rPr>
                              <w:t>Clothing</w:t>
                            </w:r>
                            <w:r w:rsidR="00E618F6" w:rsidRPr="002D3EB3">
                              <w:rPr>
                                <w:sz w:val="40"/>
                                <w:szCs w:val="40"/>
                              </w:rPr>
                              <w:t xml:space="preserve"> (Adult, Teen &amp; Baby)</w:t>
                            </w:r>
                          </w:p>
                          <w:p w:rsidR="00904167" w:rsidRPr="002D3EB3" w:rsidRDefault="00904167" w:rsidP="005F2F20">
                            <w:pPr>
                              <w:pStyle w:val="Teaser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left"/>
                              <w:rPr>
                                <w:sz w:val="40"/>
                                <w:szCs w:val="40"/>
                              </w:rPr>
                            </w:pPr>
                            <w:r w:rsidRPr="002D3EB3">
                              <w:rPr>
                                <w:sz w:val="40"/>
                                <w:szCs w:val="40"/>
                              </w:rPr>
                              <w:t>Toiletries</w:t>
                            </w:r>
                          </w:p>
                          <w:p w:rsidR="00904167" w:rsidRPr="002D3EB3" w:rsidRDefault="00904167" w:rsidP="005F2F20">
                            <w:pPr>
                              <w:pStyle w:val="Teaser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left"/>
                              <w:rPr>
                                <w:sz w:val="40"/>
                                <w:szCs w:val="40"/>
                              </w:rPr>
                            </w:pPr>
                            <w:r w:rsidRPr="002D3EB3">
                              <w:rPr>
                                <w:sz w:val="40"/>
                                <w:szCs w:val="40"/>
                              </w:rPr>
                              <w:t>Canned</w:t>
                            </w:r>
                            <w:r w:rsidR="0092272F" w:rsidRPr="002D3EB3">
                              <w:rPr>
                                <w:sz w:val="40"/>
                                <w:szCs w:val="40"/>
                              </w:rPr>
                              <w:t>/Dry F</w:t>
                            </w:r>
                            <w:r w:rsidRPr="002D3EB3">
                              <w:rPr>
                                <w:sz w:val="40"/>
                                <w:szCs w:val="40"/>
                              </w:rPr>
                              <w:t>oods</w:t>
                            </w:r>
                            <w:r w:rsidR="002D3EB3">
                              <w:rPr>
                                <w:sz w:val="40"/>
                                <w:szCs w:val="40"/>
                              </w:rPr>
                              <w:t>,</w:t>
                            </w:r>
                            <w:r w:rsidR="002D3EB3" w:rsidRPr="002D3EB3">
                              <w:rPr>
                                <w:sz w:val="40"/>
                                <w:szCs w:val="40"/>
                              </w:rPr>
                              <w:t xml:space="preserve"> Pastas &amp; Sauces, Cereal</w:t>
                            </w:r>
                            <w:r w:rsidR="002D3EB3">
                              <w:rPr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  <w:p w:rsidR="00FE2969" w:rsidRDefault="00FE2969" w:rsidP="003D18A6">
                            <w:pPr>
                              <w:pStyle w:val="Teaser"/>
                            </w:pPr>
                          </w:p>
                          <w:p w:rsidR="003D18A6" w:rsidRPr="000E5C49" w:rsidRDefault="003D18A6" w:rsidP="000E5C49">
                            <w:pPr>
                              <w:pStyle w:val="Percents"/>
                              <w:rPr>
                                <w:rStyle w:val="PercentsCh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6pt;margin-top:507pt;width:167.25pt;height:239.2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" filled="f" stroked="f">
                <v:textbox>
                  <w:txbxContent>
                    <w:p w:rsidR="00E25F77" w:rsidRPr="00E25F77" w:rsidRDefault="00E25F77" w:rsidP="005F2F20">
                      <w:pPr>
                        <w:rPr>
                          <w:color w:val="9BBB59" w:themeColor="accent3"/>
                          <w:sz w:val="40"/>
                          <w:szCs w:val="40"/>
                        </w:rPr>
                      </w:pPr>
                      <w:r w:rsidRPr="00E25F77">
                        <w:rPr>
                          <w:color w:val="9BBB59" w:themeColor="accent3"/>
                          <w:sz w:val="40"/>
                          <w:szCs w:val="40"/>
                        </w:rPr>
                        <w:t>Donations Needed</w:t>
                      </w:r>
                    </w:p>
                    <w:p w:rsidR="003D18A6" w:rsidRPr="002D3EB3" w:rsidRDefault="00904167" w:rsidP="005F2F20">
                      <w:pPr>
                        <w:pStyle w:val="Teaser"/>
                        <w:numPr>
                          <w:ilvl w:val="0"/>
                          <w:numId w:val="3"/>
                        </w:numPr>
                        <w:spacing w:after="0"/>
                        <w:jc w:val="left"/>
                        <w:rPr>
                          <w:sz w:val="40"/>
                          <w:szCs w:val="40"/>
                        </w:rPr>
                      </w:pPr>
                      <w:r w:rsidRPr="002D3EB3">
                        <w:rPr>
                          <w:sz w:val="40"/>
                          <w:szCs w:val="40"/>
                        </w:rPr>
                        <w:t>Clothing</w:t>
                      </w:r>
                      <w:r w:rsidR="00E618F6" w:rsidRPr="002D3EB3">
                        <w:rPr>
                          <w:sz w:val="40"/>
                          <w:szCs w:val="40"/>
                        </w:rPr>
                        <w:t xml:space="preserve"> (Adult, Teen &amp; Baby)</w:t>
                      </w:r>
                    </w:p>
                    <w:p w:rsidR="00904167" w:rsidRPr="002D3EB3" w:rsidRDefault="00904167" w:rsidP="005F2F20">
                      <w:pPr>
                        <w:pStyle w:val="Teaser"/>
                        <w:numPr>
                          <w:ilvl w:val="0"/>
                          <w:numId w:val="3"/>
                        </w:numPr>
                        <w:spacing w:after="0"/>
                        <w:jc w:val="left"/>
                        <w:rPr>
                          <w:sz w:val="40"/>
                          <w:szCs w:val="40"/>
                        </w:rPr>
                      </w:pPr>
                      <w:r w:rsidRPr="002D3EB3">
                        <w:rPr>
                          <w:sz w:val="40"/>
                          <w:szCs w:val="40"/>
                        </w:rPr>
                        <w:t>Toiletries</w:t>
                      </w:r>
                    </w:p>
                    <w:p w:rsidR="00904167" w:rsidRPr="002D3EB3" w:rsidRDefault="00904167" w:rsidP="005F2F20">
                      <w:pPr>
                        <w:pStyle w:val="Teaser"/>
                        <w:numPr>
                          <w:ilvl w:val="0"/>
                          <w:numId w:val="3"/>
                        </w:numPr>
                        <w:spacing w:after="0"/>
                        <w:jc w:val="left"/>
                        <w:rPr>
                          <w:sz w:val="40"/>
                          <w:szCs w:val="40"/>
                        </w:rPr>
                      </w:pPr>
                      <w:r w:rsidRPr="002D3EB3">
                        <w:rPr>
                          <w:sz w:val="40"/>
                          <w:szCs w:val="40"/>
                        </w:rPr>
                        <w:t>Canned</w:t>
                      </w:r>
                      <w:r w:rsidR="0092272F" w:rsidRPr="002D3EB3">
                        <w:rPr>
                          <w:sz w:val="40"/>
                          <w:szCs w:val="40"/>
                        </w:rPr>
                        <w:t>/Dry F</w:t>
                      </w:r>
                      <w:r w:rsidRPr="002D3EB3">
                        <w:rPr>
                          <w:sz w:val="40"/>
                          <w:szCs w:val="40"/>
                        </w:rPr>
                        <w:t>oods</w:t>
                      </w:r>
                      <w:r w:rsidR="002D3EB3">
                        <w:rPr>
                          <w:sz w:val="40"/>
                          <w:szCs w:val="40"/>
                        </w:rPr>
                        <w:t>,</w:t>
                      </w:r>
                      <w:r w:rsidR="002D3EB3" w:rsidRPr="002D3EB3">
                        <w:rPr>
                          <w:sz w:val="40"/>
                          <w:szCs w:val="40"/>
                        </w:rPr>
                        <w:t xml:space="preserve"> Pastas &amp; Sauces, Cereal</w:t>
                      </w:r>
                      <w:r w:rsidR="002D3EB3">
                        <w:rPr>
                          <w:sz w:val="40"/>
                          <w:szCs w:val="40"/>
                        </w:rPr>
                        <w:t>s</w:t>
                      </w:r>
                    </w:p>
                    <w:p w:rsidR="00FE2969" w:rsidRDefault="00FE2969" w:rsidP="003D18A6">
                      <w:pPr>
                        <w:pStyle w:val="Teaser"/>
                      </w:pPr>
                    </w:p>
                    <w:p w:rsidR="003D18A6" w:rsidRPr="000E5C49" w:rsidRDefault="003D18A6" w:rsidP="000E5C49">
                      <w:pPr>
                        <w:pStyle w:val="Percents"/>
                        <w:rPr>
                          <w:rStyle w:val="PercentsCha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417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C3F0C4" wp14:editId="5CF84E5E">
                <wp:simplePos x="0" y="0"/>
                <wp:positionH relativeFrom="page">
                  <wp:posOffset>590550</wp:posOffset>
                </wp:positionH>
                <wp:positionV relativeFrom="page">
                  <wp:posOffset>2314575</wp:posOffset>
                </wp:positionV>
                <wp:extent cx="1819275" cy="4057650"/>
                <wp:effectExtent l="0" t="0" r="0" b="0"/>
                <wp:wrapNone/>
                <wp:docPr id="3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405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4167" w:rsidRPr="00E25F77" w:rsidRDefault="00554F4A" w:rsidP="00CB417E">
                            <w:pPr>
                              <w:pStyle w:val="Teaser"/>
                              <w:spacing w:after="0"/>
                              <w:rPr>
                                <w:color w:val="9BBB59" w:themeColor="accent3"/>
                              </w:rPr>
                            </w:pPr>
                            <w:r w:rsidRPr="00E25F77">
                              <w:rPr>
                                <w:color w:val="9BBB59" w:themeColor="accent3"/>
                              </w:rPr>
                              <w:t>Volunteers Needed</w:t>
                            </w:r>
                            <w:r w:rsidR="00E25F77" w:rsidRPr="00E25F77">
                              <w:rPr>
                                <w:color w:val="9BBB59" w:themeColor="accent3"/>
                              </w:rPr>
                              <w:t xml:space="preserve"> t</w:t>
                            </w:r>
                            <w:r w:rsidR="00CB417E" w:rsidRPr="00E25F77">
                              <w:rPr>
                                <w:color w:val="9BBB59" w:themeColor="accent3"/>
                              </w:rPr>
                              <w:t>o Teach</w:t>
                            </w:r>
                            <w:r w:rsidR="00E25F77">
                              <w:rPr>
                                <w:color w:val="9BBB59" w:themeColor="accent3"/>
                              </w:rPr>
                              <w:t>:</w:t>
                            </w:r>
                          </w:p>
                          <w:p w:rsidR="00CB417E" w:rsidRPr="005F2F20" w:rsidRDefault="00CB417E" w:rsidP="00CB417E">
                            <w:pPr>
                              <w:pStyle w:val="Teaser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left"/>
                              <w:rPr>
                                <w:sz w:val="40"/>
                                <w:szCs w:val="40"/>
                              </w:rPr>
                            </w:pPr>
                            <w:r w:rsidRPr="005F2F20">
                              <w:rPr>
                                <w:sz w:val="40"/>
                                <w:szCs w:val="40"/>
                              </w:rPr>
                              <w:t>Computer Access</w:t>
                            </w:r>
                          </w:p>
                          <w:p w:rsidR="00CB417E" w:rsidRPr="005F2F20" w:rsidRDefault="00CB417E" w:rsidP="00CB417E">
                            <w:pPr>
                              <w:pStyle w:val="Teaser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left"/>
                              <w:rPr>
                                <w:sz w:val="40"/>
                                <w:szCs w:val="40"/>
                              </w:rPr>
                            </w:pPr>
                            <w:r w:rsidRPr="005F2F20">
                              <w:rPr>
                                <w:sz w:val="40"/>
                                <w:szCs w:val="40"/>
                              </w:rPr>
                              <w:t>Basic Computer Classes</w:t>
                            </w:r>
                          </w:p>
                          <w:p w:rsidR="00CB417E" w:rsidRDefault="00CB417E" w:rsidP="00CB417E">
                            <w:pPr>
                              <w:pStyle w:val="Teaser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lef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Career/</w:t>
                            </w:r>
                          </w:p>
                          <w:p w:rsidR="00CB417E" w:rsidRPr="00433AAB" w:rsidRDefault="00CB417E" w:rsidP="00CB417E">
                            <w:pPr>
                              <w:pStyle w:val="Teaser"/>
                              <w:spacing w:after="0"/>
                              <w:ind w:left="720"/>
                              <w:jc w:val="lef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Personal Development Classes</w:t>
                            </w:r>
                          </w:p>
                          <w:p w:rsidR="00CB417E" w:rsidRPr="005F2F20" w:rsidRDefault="00CB417E" w:rsidP="00CB417E">
                            <w:pPr>
                              <w:pStyle w:val="Teaser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lef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Bible Study &amp; Prayer</w:t>
                            </w:r>
                          </w:p>
                          <w:p w:rsidR="00CB417E" w:rsidRDefault="00CB417E" w:rsidP="00CB417E">
                            <w:pPr>
                              <w:pStyle w:val="Teaser"/>
                              <w:jc w:val="left"/>
                            </w:pPr>
                          </w:p>
                          <w:p w:rsidR="00904167" w:rsidRDefault="00904167" w:rsidP="00904167">
                            <w:pPr>
                              <w:pStyle w:val="Teaser"/>
                            </w:pPr>
                          </w:p>
                          <w:p w:rsidR="00904167" w:rsidRPr="000E5C49" w:rsidRDefault="00904167" w:rsidP="00904167">
                            <w:pPr>
                              <w:pStyle w:val="Percents"/>
                              <w:rPr>
                                <w:rStyle w:val="PercentsCh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6.5pt;margin-top:182.25pt;width:143.25pt;height:319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wi5uwIAAMI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" filled="f" stroked="f">
                <v:textbox>
                  <w:txbxContent>
                    <w:p w:rsidR="00904167" w:rsidRPr="00E25F77" w:rsidRDefault="00554F4A" w:rsidP="00CB417E">
                      <w:pPr>
                        <w:pStyle w:val="Teaser"/>
                        <w:spacing w:after="0"/>
                        <w:rPr>
                          <w:color w:val="9BBB59" w:themeColor="accent3"/>
                        </w:rPr>
                      </w:pPr>
                      <w:r w:rsidRPr="00E25F77">
                        <w:rPr>
                          <w:color w:val="9BBB59" w:themeColor="accent3"/>
                        </w:rPr>
                        <w:t>Volunteers Needed</w:t>
                      </w:r>
                      <w:r w:rsidR="00E25F77" w:rsidRPr="00E25F77">
                        <w:rPr>
                          <w:color w:val="9BBB59" w:themeColor="accent3"/>
                        </w:rPr>
                        <w:t xml:space="preserve"> t</w:t>
                      </w:r>
                      <w:r w:rsidR="00CB417E" w:rsidRPr="00E25F77">
                        <w:rPr>
                          <w:color w:val="9BBB59" w:themeColor="accent3"/>
                        </w:rPr>
                        <w:t>o Teach</w:t>
                      </w:r>
                      <w:r w:rsidR="00E25F77">
                        <w:rPr>
                          <w:color w:val="9BBB59" w:themeColor="accent3"/>
                        </w:rPr>
                        <w:t>:</w:t>
                      </w:r>
                    </w:p>
                    <w:p w:rsidR="00CB417E" w:rsidRPr="005F2F20" w:rsidRDefault="00CB417E" w:rsidP="00CB417E">
                      <w:pPr>
                        <w:pStyle w:val="Teaser"/>
                        <w:numPr>
                          <w:ilvl w:val="0"/>
                          <w:numId w:val="3"/>
                        </w:numPr>
                        <w:spacing w:after="0"/>
                        <w:jc w:val="left"/>
                        <w:rPr>
                          <w:sz w:val="40"/>
                          <w:szCs w:val="40"/>
                        </w:rPr>
                      </w:pPr>
                      <w:r w:rsidRPr="005F2F20">
                        <w:rPr>
                          <w:sz w:val="40"/>
                          <w:szCs w:val="40"/>
                        </w:rPr>
                        <w:t>Computer Access</w:t>
                      </w:r>
                    </w:p>
                    <w:p w:rsidR="00CB417E" w:rsidRPr="005F2F20" w:rsidRDefault="00CB417E" w:rsidP="00CB417E">
                      <w:pPr>
                        <w:pStyle w:val="Teaser"/>
                        <w:numPr>
                          <w:ilvl w:val="0"/>
                          <w:numId w:val="3"/>
                        </w:numPr>
                        <w:spacing w:after="0"/>
                        <w:jc w:val="left"/>
                        <w:rPr>
                          <w:sz w:val="40"/>
                          <w:szCs w:val="40"/>
                        </w:rPr>
                      </w:pPr>
                      <w:r w:rsidRPr="005F2F20">
                        <w:rPr>
                          <w:sz w:val="40"/>
                          <w:szCs w:val="40"/>
                        </w:rPr>
                        <w:t>Basic Computer Classes</w:t>
                      </w:r>
                    </w:p>
                    <w:p w:rsidR="00CB417E" w:rsidRDefault="00CB417E" w:rsidP="00CB417E">
                      <w:pPr>
                        <w:pStyle w:val="Teaser"/>
                        <w:numPr>
                          <w:ilvl w:val="0"/>
                          <w:numId w:val="3"/>
                        </w:numPr>
                        <w:spacing w:after="0"/>
                        <w:jc w:val="lef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Career/</w:t>
                      </w:r>
                    </w:p>
                    <w:p w:rsidR="00CB417E" w:rsidRPr="00433AAB" w:rsidRDefault="00CB417E" w:rsidP="00CB417E">
                      <w:pPr>
                        <w:pStyle w:val="Teaser"/>
                        <w:spacing w:after="0"/>
                        <w:ind w:left="720"/>
                        <w:jc w:val="lef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Personal Development Classes</w:t>
                      </w:r>
                    </w:p>
                    <w:p w:rsidR="00CB417E" w:rsidRPr="005F2F20" w:rsidRDefault="00CB417E" w:rsidP="00CB417E">
                      <w:pPr>
                        <w:pStyle w:val="Teaser"/>
                        <w:numPr>
                          <w:ilvl w:val="0"/>
                          <w:numId w:val="3"/>
                        </w:numPr>
                        <w:spacing w:after="0"/>
                        <w:jc w:val="lef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Bible Study &amp; Prayer</w:t>
                      </w:r>
                    </w:p>
                    <w:p w:rsidR="00CB417E" w:rsidRDefault="00CB417E" w:rsidP="00CB417E">
                      <w:pPr>
                        <w:pStyle w:val="Teaser"/>
                        <w:jc w:val="left"/>
                      </w:pPr>
                    </w:p>
                    <w:p w:rsidR="00904167" w:rsidRDefault="00904167" w:rsidP="00904167">
                      <w:pPr>
                        <w:pStyle w:val="Teaser"/>
                      </w:pPr>
                    </w:p>
                    <w:p w:rsidR="00904167" w:rsidRPr="000E5C49" w:rsidRDefault="00904167" w:rsidP="00904167">
                      <w:pPr>
                        <w:pStyle w:val="Percents"/>
                        <w:rPr>
                          <w:rStyle w:val="PercentsCha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346F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7D9B31" wp14:editId="33B7922D">
                <wp:simplePos x="0" y="0"/>
                <wp:positionH relativeFrom="page">
                  <wp:posOffset>2638425</wp:posOffset>
                </wp:positionH>
                <wp:positionV relativeFrom="page">
                  <wp:posOffset>8429625</wp:posOffset>
                </wp:positionV>
                <wp:extent cx="4781550" cy="1047750"/>
                <wp:effectExtent l="0" t="0" r="0" b="0"/>
                <wp:wrapNone/>
                <wp:docPr id="1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516" w:rsidRDefault="000C6516" w:rsidP="000C6516">
                            <w:pPr>
                              <w:pStyle w:val="Heading1"/>
                              <w:rPr>
                                <w:szCs w:val="28"/>
                              </w:rPr>
                            </w:pPr>
                            <w:r w:rsidRPr="007A25DC">
                              <w:rPr>
                                <w:szCs w:val="28"/>
                              </w:rPr>
                              <w:t>We are here for you, for your family and for your community.</w:t>
                            </w:r>
                          </w:p>
                          <w:p w:rsidR="00301A1E" w:rsidRDefault="009A619E" w:rsidP="00554F4A">
                            <w:pPr>
                              <w:pStyle w:val="saleprices"/>
                              <w:jc w:val="left"/>
                            </w:pPr>
                            <w:r>
                              <w:t xml:space="preserve">Open </w:t>
                            </w:r>
                            <w:r w:rsidR="00554F4A">
                              <w:t xml:space="preserve">Tuesdays &amp; </w:t>
                            </w:r>
                            <w:r>
                              <w:t>Wednesdays 10:00</w:t>
                            </w:r>
                            <w:r w:rsidR="00554F4A">
                              <w:t>am – 1:00p</w:t>
                            </w:r>
                            <w:r>
                              <w:t>m</w:t>
                            </w:r>
                          </w:p>
                          <w:p w:rsidR="00D22756" w:rsidRDefault="00D22756" w:rsidP="00301A1E">
                            <w:pPr>
                              <w:pStyle w:val="saleprices"/>
                            </w:pPr>
                            <w:r>
                              <w:t>&amp; for Emergency Pickups by Appointment</w:t>
                            </w:r>
                            <w:r w:rsidR="009C4610">
                              <w:t xml:space="preserve"> 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8" type="#_x0000_t202" style="position:absolute;margin-left:207.75pt;margin-top:663.75pt;width:376.5pt;height:82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O+QuQIAAMM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" filled="f" stroked="f">
                <v:textbox>
                  <w:txbxContent>
                    <w:p w:rsidR="000C6516" w:rsidRDefault="000C6516" w:rsidP="000C6516">
                      <w:pPr>
                        <w:pStyle w:val="Heading1"/>
                        <w:rPr>
                          <w:szCs w:val="28"/>
                        </w:rPr>
                      </w:pPr>
                      <w:r w:rsidRPr="007A25DC">
                        <w:rPr>
                          <w:szCs w:val="28"/>
                        </w:rPr>
                        <w:t>We are here for you, for your family and for your comm</w:t>
                      </w:r>
                      <w:bookmarkStart w:id="1" w:name="_GoBack"/>
                      <w:bookmarkEnd w:id="1"/>
                      <w:r w:rsidRPr="007A25DC">
                        <w:rPr>
                          <w:szCs w:val="28"/>
                        </w:rPr>
                        <w:t>unity.</w:t>
                      </w:r>
                    </w:p>
                    <w:p w:rsidR="00301A1E" w:rsidRDefault="009A619E" w:rsidP="00554F4A">
                      <w:pPr>
                        <w:pStyle w:val="saleprices"/>
                        <w:jc w:val="left"/>
                      </w:pPr>
                      <w:r>
                        <w:t xml:space="preserve">Open </w:t>
                      </w:r>
                      <w:r w:rsidR="00554F4A">
                        <w:t xml:space="preserve">Tuesdays &amp; </w:t>
                      </w:r>
                      <w:r>
                        <w:t>Wednesdays 10:00</w:t>
                      </w:r>
                      <w:r w:rsidR="00554F4A">
                        <w:t>am – 1:00p</w:t>
                      </w:r>
                      <w:r>
                        <w:t>m</w:t>
                      </w:r>
                    </w:p>
                    <w:p w:rsidR="00D22756" w:rsidRDefault="00D22756" w:rsidP="00301A1E">
                      <w:pPr>
                        <w:pStyle w:val="saleprices"/>
                      </w:pPr>
                      <w:r>
                        <w:t>&amp; for Emergency Pickups by Appointment</w:t>
                      </w:r>
                      <w:r w:rsidR="009C4610">
                        <w:t xml:space="preserve"> Only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346F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6F8711" wp14:editId="659D4BEC">
                <wp:simplePos x="0" y="0"/>
                <wp:positionH relativeFrom="column">
                  <wp:posOffset>2552700</wp:posOffset>
                </wp:positionH>
                <wp:positionV relativeFrom="paragraph">
                  <wp:posOffset>7410450</wp:posOffset>
                </wp:positionV>
                <wp:extent cx="4029075" cy="2857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6F0" w:rsidRPr="008346F0" w:rsidRDefault="008346F0" w:rsidP="008346F0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8346F0">
                              <w:rPr>
                                <w:b/>
                                <w:sz w:val="22"/>
                                <w:szCs w:val="22"/>
                              </w:rPr>
                              <w:t>Dart Bus Route 11 Washington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201pt;margin-top:583.5pt;width:317.2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" filled="f" stroked="f" strokeweight=".5pt">
                <v:textbox>
                  <w:txbxContent>
                    <w:p w:rsidR="008346F0" w:rsidRPr="008346F0" w:rsidRDefault="008346F0" w:rsidP="008346F0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8346F0">
                        <w:rPr>
                          <w:b/>
                          <w:sz w:val="22"/>
                          <w:szCs w:val="22"/>
                        </w:rPr>
                        <w:t>Dart Bus Route 11 Washington Street</w:t>
                      </w:r>
                    </w:p>
                  </w:txbxContent>
                </v:textbox>
              </v:shape>
            </w:pict>
          </mc:Fallback>
        </mc:AlternateContent>
      </w:r>
      <w:r w:rsidR="008346F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769824" wp14:editId="06B77D24">
                <wp:simplePos x="0" y="0"/>
                <wp:positionH relativeFrom="column">
                  <wp:posOffset>2343150</wp:posOffset>
                </wp:positionH>
                <wp:positionV relativeFrom="paragraph">
                  <wp:posOffset>7410450</wp:posOffset>
                </wp:positionV>
                <wp:extent cx="4434840" cy="215265"/>
                <wp:effectExtent l="0" t="0" r="22860" b="13335"/>
                <wp:wrapNone/>
                <wp:docPr id="1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4840" cy="215265"/>
                        </a:xfrm>
                        <a:prstGeom prst="rect">
                          <a:avLst/>
                        </a:prstGeom>
                        <a:solidFill>
                          <a:srgbClr val="F5F5DC"/>
                        </a:solidFill>
                        <a:ln w="19050">
                          <a:solidFill>
                            <a:srgbClr val="9BD2D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184.5pt;margin-top:583.5pt;width:349.2pt;height:1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" fillcolor="#f5f5dc" strokecolor="#9bd2d2" strokeweight="1.5pt"/>
            </w:pict>
          </mc:Fallback>
        </mc:AlternateContent>
      </w:r>
      <w:r w:rsidR="005C09F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FA3455" wp14:editId="27B688A8">
                <wp:simplePos x="0" y="0"/>
                <wp:positionH relativeFrom="page">
                  <wp:posOffset>3885565</wp:posOffset>
                </wp:positionH>
                <wp:positionV relativeFrom="page">
                  <wp:posOffset>857250</wp:posOffset>
                </wp:positionV>
                <wp:extent cx="2209800" cy="1386840"/>
                <wp:effectExtent l="0" t="0" r="0" b="3810"/>
                <wp:wrapNone/>
                <wp:docPr id="1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38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9FF" w:rsidRPr="006F6805" w:rsidRDefault="005C09FF" w:rsidP="005C09FF">
                            <w:pPr>
                              <w:pStyle w:val="CompanyName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bookmarkStart w:id="0" w:name="_GoBack"/>
                            <w:r w:rsidRPr="006F6805">
                              <w:rPr>
                                <w:sz w:val="56"/>
                                <w:szCs w:val="56"/>
                              </w:rPr>
                              <w:t>H</w:t>
                            </w:r>
                            <w:r w:rsidR="00AC6255" w:rsidRPr="006F6805">
                              <w:rPr>
                                <w:sz w:val="56"/>
                                <w:szCs w:val="56"/>
                              </w:rPr>
                              <w:t>OPE</w:t>
                            </w:r>
                            <w:r w:rsidRPr="006F6805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AC6255" w:rsidRPr="006F6805">
                              <w:rPr>
                                <w:sz w:val="56"/>
                                <w:szCs w:val="56"/>
                              </w:rPr>
                              <w:t>Closet</w:t>
                            </w:r>
                          </w:p>
                          <w:bookmarkEnd w:id="0"/>
                          <w:p w:rsidR="001C7354" w:rsidRDefault="009A619E" w:rsidP="00E9257A">
                            <w:pPr>
                              <w:pStyle w:val="AddressHours"/>
                              <w:jc w:val="center"/>
                            </w:pPr>
                            <w:r>
                              <w:t>201 Hawthorne Drive</w:t>
                            </w:r>
                          </w:p>
                          <w:p w:rsidR="009A619E" w:rsidRDefault="009A619E" w:rsidP="00E9257A">
                            <w:pPr>
                              <w:pStyle w:val="AddressHours"/>
                              <w:jc w:val="center"/>
                            </w:pPr>
                            <w:r>
                              <w:t>Wilmington, DE 19802</w:t>
                            </w:r>
                          </w:p>
                          <w:p w:rsidR="009A619E" w:rsidRPr="00770787" w:rsidRDefault="009A619E" w:rsidP="00E9257A">
                            <w:pPr>
                              <w:pStyle w:val="AddressHours"/>
                              <w:jc w:val="center"/>
                            </w:pPr>
                            <w:r>
                              <w:t xml:space="preserve">302 </w:t>
                            </w:r>
                            <w:r w:rsidR="00697C0E">
                              <w:t>401-8333</w:t>
                            </w:r>
                          </w:p>
                          <w:p w:rsidR="001C7354" w:rsidRDefault="001C7354" w:rsidP="00E9257A">
                            <w:pPr>
                              <w:pStyle w:val="AddressHours"/>
                              <w:jc w:val="center"/>
                            </w:pPr>
                          </w:p>
                          <w:p w:rsidR="001C7354" w:rsidRDefault="001C7354" w:rsidP="00E9257A">
                            <w:pPr>
                              <w:pStyle w:val="AddressHours"/>
                              <w:jc w:val="center"/>
                            </w:pPr>
                          </w:p>
                          <w:p w:rsidR="001C7354" w:rsidRDefault="001C7354" w:rsidP="001C7354">
                            <w:pPr>
                              <w:pStyle w:val="AddressHours"/>
                            </w:pPr>
                          </w:p>
                          <w:p w:rsidR="001C7354" w:rsidRDefault="001C7354" w:rsidP="001C7354">
                            <w:pPr>
                              <w:pStyle w:val="AddressHours"/>
                            </w:pPr>
                          </w:p>
                          <w:p w:rsidR="001C7354" w:rsidRDefault="001C7354" w:rsidP="001C7354">
                            <w:pPr>
                              <w:pStyle w:val="AddressHours"/>
                            </w:pPr>
                          </w:p>
                          <w:p w:rsidR="001C7354" w:rsidRDefault="001C7354" w:rsidP="001C7354">
                            <w:pPr>
                              <w:pStyle w:val="AddressHours"/>
                            </w:pPr>
                          </w:p>
                          <w:p w:rsidR="001C7354" w:rsidRDefault="001C7354" w:rsidP="001C7354">
                            <w:pPr>
                              <w:pStyle w:val="AddressHours"/>
                            </w:pPr>
                          </w:p>
                          <w:p w:rsidR="001C7354" w:rsidRDefault="001C7354" w:rsidP="001C7354">
                            <w:pPr>
                              <w:pStyle w:val="AddressHours"/>
                            </w:pPr>
                          </w:p>
                          <w:p w:rsidR="001C7354" w:rsidRDefault="001C7354" w:rsidP="001C7354">
                            <w:pPr>
                              <w:pStyle w:val="AddressHours"/>
                            </w:pPr>
                          </w:p>
                          <w:p w:rsidR="001C7354" w:rsidRDefault="001C7354" w:rsidP="001C7354">
                            <w:pPr>
                              <w:pStyle w:val="AddressHours"/>
                            </w:pPr>
                          </w:p>
                          <w:p w:rsidR="001C7354" w:rsidRDefault="001C7354" w:rsidP="001C7354">
                            <w:pPr>
                              <w:pStyle w:val="AddressHours"/>
                            </w:pPr>
                          </w:p>
                          <w:p w:rsidR="001C7354" w:rsidRDefault="001C7354" w:rsidP="001C7354">
                            <w:pPr>
                              <w:pStyle w:val="AddressHours"/>
                            </w:pPr>
                          </w:p>
                          <w:p w:rsidR="001C7354" w:rsidRDefault="001C7354" w:rsidP="001C7354">
                            <w:pPr>
                              <w:pStyle w:val="AddressHours"/>
                            </w:pPr>
                          </w:p>
                          <w:p w:rsidR="001C7354" w:rsidRDefault="001C7354" w:rsidP="001C7354">
                            <w:pPr>
                              <w:pStyle w:val="AddressHours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0" type="#_x0000_t202" style="position:absolute;margin-left:305.95pt;margin-top:67.5pt;width:174pt;height:109.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DkrvQIAAMM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" filled="f" stroked="f">
                <v:textbox>
                  <w:txbxContent>
                    <w:p w:rsidR="005C09FF" w:rsidRPr="006F6805" w:rsidRDefault="005C09FF" w:rsidP="005C09FF">
                      <w:pPr>
                        <w:pStyle w:val="CompanyName"/>
                        <w:jc w:val="center"/>
                        <w:rPr>
                          <w:sz w:val="56"/>
                          <w:szCs w:val="56"/>
                        </w:rPr>
                      </w:pPr>
                      <w:bookmarkStart w:id="1" w:name="_GoBack"/>
                      <w:r w:rsidRPr="006F6805">
                        <w:rPr>
                          <w:sz w:val="56"/>
                          <w:szCs w:val="56"/>
                        </w:rPr>
                        <w:t>H</w:t>
                      </w:r>
                      <w:r w:rsidR="00AC6255" w:rsidRPr="006F6805">
                        <w:rPr>
                          <w:sz w:val="56"/>
                          <w:szCs w:val="56"/>
                        </w:rPr>
                        <w:t>OPE</w:t>
                      </w:r>
                      <w:r w:rsidRPr="006F6805"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="00AC6255" w:rsidRPr="006F6805">
                        <w:rPr>
                          <w:sz w:val="56"/>
                          <w:szCs w:val="56"/>
                        </w:rPr>
                        <w:t>Closet</w:t>
                      </w:r>
                    </w:p>
                    <w:bookmarkEnd w:id="1"/>
                    <w:p w:rsidR="001C7354" w:rsidRDefault="009A619E" w:rsidP="00E9257A">
                      <w:pPr>
                        <w:pStyle w:val="AddressHours"/>
                        <w:jc w:val="center"/>
                      </w:pPr>
                      <w:r>
                        <w:t>201 Hawthorne Drive</w:t>
                      </w:r>
                    </w:p>
                    <w:p w:rsidR="009A619E" w:rsidRDefault="009A619E" w:rsidP="00E9257A">
                      <w:pPr>
                        <w:pStyle w:val="AddressHours"/>
                        <w:jc w:val="center"/>
                      </w:pPr>
                      <w:r>
                        <w:t>Wilmington, DE 19802</w:t>
                      </w:r>
                    </w:p>
                    <w:p w:rsidR="009A619E" w:rsidRPr="00770787" w:rsidRDefault="009A619E" w:rsidP="00E9257A">
                      <w:pPr>
                        <w:pStyle w:val="AddressHours"/>
                        <w:jc w:val="center"/>
                      </w:pPr>
                      <w:r>
                        <w:t xml:space="preserve">302 </w:t>
                      </w:r>
                      <w:r w:rsidR="00697C0E">
                        <w:t>401-8333</w:t>
                      </w:r>
                    </w:p>
                    <w:p w:rsidR="001C7354" w:rsidRDefault="001C7354" w:rsidP="00E9257A">
                      <w:pPr>
                        <w:pStyle w:val="AddressHours"/>
                        <w:jc w:val="center"/>
                      </w:pPr>
                    </w:p>
                    <w:p w:rsidR="001C7354" w:rsidRDefault="001C7354" w:rsidP="00E9257A">
                      <w:pPr>
                        <w:pStyle w:val="AddressHours"/>
                        <w:jc w:val="center"/>
                      </w:pPr>
                    </w:p>
                    <w:p w:rsidR="001C7354" w:rsidRDefault="001C7354" w:rsidP="001C7354">
                      <w:pPr>
                        <w:pStyle w:val="AddressHours"/>
                      </w:pPr>
                    </w:p>
                    <w:p w:rsidR="001C7354" w:rsidRDefault="001C7354" w:rsidP="001C7354">
                      <w:pPr>
                        <w:pStyle w:val="AddressHours"/>
                      </w:pPr>
                    </w:p>
                    <w:p w:rsidR="001C7354" w:rsidRDefault="001C7354" w:rsidP="001C7354">
                      <w:pPr>
                        <w:pStyle w:val="AddressHours"/>
                      </w:pPr>
                    </w:p>
                    <w:p w:rsidR="001C7354" w:rsidRDefault="001C7354" w:rsidP="001C7354">
                      <w:pPr>
                        <w:pStyle w:val="AddressHours"/>
                      </w:pPr>
                    </w:p>
                    <w:p w:rsidR="001C7354" w:rsidRDefault="001C7354" w:rsidP="001C7354">
                      <w:pPr>
                        <w:pStyle w:val="AddressHours"/>
                      </w:pPr>
                    </w:p>
                    <w:p w:rsidR="001C7354" w:rsidRDefault="001C7354" w:rsidP="001C7354">
                      <w:pPr>
                        <w:pStyle w:val="AddressHours"/>
                      </w:pPr>
                    </w:p>
                    <w:p w:rsidR="001C7354" w:rsidRDefault="001C7354" w:rsidP="001C7354">
                      <w:pPr>
                        <w:pStyle w:val="AddressHours"/>
                      </w:pPr>
                    </w:p>
                    <w:p w:rsidR="001C7354" w:rsidRDefault="001C7354" w:rsidP="001C7354">
                      <w:pPr>
                        <w:pStyle w:val="AddressHours"/>
                      </w:pPr>
                    </w:p>
                    <w:p w:rsidR="001C7354" w:rsidRDefault="001C7354" w:rsidP="001C7354">
                      <w:pPr>
                        <w:pStyle w:val="AddressHours"/>
                      </w:pPr>
                    </w:p>
                    <w:p w:rsidR="001C7354" w:rsidRDefault="001C7354" w:rsidP="001C7354">
                      <w:pPr>
                        <w:pStyle w:val="AddressHours"/>
                      </w:pPr>
                    </w:p>
                    <w:p w:rsidR="001C7354" w:rsidRDefault="001C7354" w:rsidP="001C7354">
                      <w:pPr>
                        <w:pStyle w:val="AddressHours"/>
                      </w:pPr>
                    </w:p>
                    <w:p w:rsidR="001C7354" w:rsidRDefault="001C7354" w:rsidP="001C7354">
                      <w:pPr>
                        <w:pStyle w:val="AddressHour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B47E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A55E77" wp14:editId="0325AF03">
                <wp:simplePos x="0" y="0"/>
                <wp:positionH relativeFrom="column">
                  <wp:posOffset>2677160</wp:posOffset>
                </wp:positionH>
                <wp:positionV relativeFrom="paragraph">
                  <wp:posOffset>4714875</wp:posOffset>
                </wp:positionV>
                <wp:extent cx="3971290" cy="26955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290" cy="2695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7EE" w:rsidRDefault="00EB10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508DF6" wp14:editId="4F62DE39">
                                  <wp:extent cx="3809365" cy="2597785"/>
                                  <wp:effectExtent l="0" t="0" r="63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FA-Map2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09365" cy="2597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210.8pt;margin-top:371.25pt;width:312.7pt;height:21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" fillcolor="white [3201]" stroked="f" strokeweight=".5pt">
                <v:textbox>
                  <w:txbxContent>
                    <w:p w:rsidR="008B47EE" w:rsidRDefault="00EB1075">
                      <w:r>
                        <w:rPr>
                          <w:noProof/>
                        </w:rPr>
                        <w:drawing>
                          <wp:inline distT="0" distB="0" distL="0" distR="0" wp14:anchorId="0DE8400A" wp14:editId="21ED81B9">
                            <wp:extent cx="3809365" cy="2597785"/>
                            <wp:effectExtent l="0" t="0" r="63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FA-Map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09365" cy="2597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47E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B7A6E8" wp14:editId="3B8B018D">
                <wp:simplePos x="0" y="0"/>
                <wp:positionH relativeFrom="page">
                  <wp:posOffset>2787015</wp:posOffset>
                </wp:positionH>
                <wp:positionV relativeFrom="page">
                  <wp:posOffset>4562475</wp:posOffset>
                </wp:positionV>
                <wp:extent cx="4429125" cy="885825"/>
                <wp:effectExtent l="0" t="0" r="0" b="9525"/>
                <wp:wrapNone/>
                <wp:docPr id="2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516" w:rsidRPr="000C6516" w:rsidRDefault="000C6516" w:rsidP="000C6516">
                            <w:pPr>
                              <w:pStyle w:val="Copyright"/>
                              <w:rPr>
                                <w:sz w:val="22"/>
                                <w:szCs w:val="22"/>
                              </w:rPr>
                            </w:pPr>
                            <w:r w:rsidRPr="000C6516">
                              <w:rPr>
                                <w:sz w:val="22"/>
                                <w:szCs w:val="22"/>
                              </w:rPr>
                              <w:t>Brought to you by Wilmington First Assembly (WFA) &amp; SPEAK!</w:t>
                            </w:r>
                          </w:p>
                          <w:p w:rsidR="000C6516" w:rsidRDefault="000C6516" w:rsidP="000C6516">
                            <w:pPr>
                              <w:pStyle w:val="AddressHours"/>
                              <w:jc w:val="center"/>
                            </w:pPr>
                            <w:r>
                              <w:t xml:space="preserve">Visit us at </w:t>
                            </w:r>
                            <w:hyperlink r:id="rId8" w:history="1">
                              <w:r w:rsidRPr="00256FBD">
                                <w:rPr>
                                  <w:rStyle w:val="Hyperlink"/>
                                </w:rPr>
                                <w:t>www.WFA.org</w:t>
                              </w:r>
                            </w:hyperlink>
                            <w:r>
                              <w:t xml:space="preserve"> &amp;   </w:t>
                            </w:r>
                            <w:hyperlink r:id="rId9" w:history="1">
                              <w:r w:rsidRPr="00256FBD">
                                <w:rPr>
                                  <w:rStyle w:val="Hyperlink"/>
                                </w:rPr>
                                <w:t>www.Speak4TWC.org</w:t>
                              </w:r>
                            </w:hyperlink>
                          </w:p>
                          <w:p w:rsidR="001C7354" w:rsidRDefault="001C7354" w:rsidP="001C7354">
                            <w:pPr>
                              <w:pStyle w:val="AddressHours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margin-left:219.45pt;margin-top:359.25pt;width:348.75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" filled="f" stroked="f">
                <v:textbox>
                  <w:txbxContent>
                    <w:p w:rsidR="000C6516" w:rsidRPr="000C6516" w:rsidRDefault="000C6516" w:rsidP="000C6516">
                      <w:pPr>
                        <w:pStyle w:val="Copyright"/>
                        <w:rPr>
                          <w:sz w:val="22"/>
                          <w:szCs w:val="22"/>
                        </w:rPr>
                      </w:pPr>
                      <w:r w:rsidRPr="000C6516">
                        <w:rPr>
                          <w:sz w:val="22"/>
                          <w:szCs w:val="22"/>
                        </w:rPr>
                        <w:t>Brought to you by Wilmington First Assembly (WFA) &amp; SPEAK!</w:t>
                      </w:r>
                    </w:p>
                    <w:p w:rsidR="000C6516" w:rsidRDefault="000C6516" w:rsidP="000C6516">
                      <w:pPr>
                        <w:pStyle w:val="AddressHours"/>
                        <w:jc w:val="center"/>
                      </w:pPr>
                      <w:r>
                        <w:t xml:space="preserve">Visit us at </w:t>
                      </w:r>
                      <w:hyperlink r:id="rId10" w:history="1">
                        <w:r w:rsidRPr="00256FBD">
                          <w:rPr>
                            <w:rStyle w:val="Hyperlink"/>
                          </w:rPr>
                          <w:t>www.WFA.org</w:t>
                        </w:r>
                      </w:hyperlink>
                      <w:r>
                        <w:t xml:space="preserve"> &amp;   </w:t>
                      </w:r>
                      <w:hyperlink r:id="rId11" w:history="1">
                        <w:r w:rsidRPr="00256FBD">
                          <w:rPr>
                            <w:rStyle w:val="Hyperlink"/>
                          </w:rPr>
                          <w:t>www.Speak4TWC.org</w:t>
                        </w:r>
                      </w:hyperlink>
                    </w:p>
                    <w:p w:rsidR="001C7354" w:rsidRDefault="001C7354" w:rsidP="001C7354">
                      <w:pPr>
                        <w:pStyle w:val="AddressHour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2BD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C764F3" wp14:editId="2278993E">
                <wp:simplePos x="0" y="0"/>
                <wp:positionH relativeFrom="column">
                  <wp:posOffset>5320665</wp:posOffset>
                </wp:positionH>
                <wp:positionV relativeFrom="paragraph">
                  <wp:posOffset>2352675</wp:posOffset>
                </wp:positionV>
                <wp:extent cx="1419225" cy="1371600"/>
                <wp:effectExtent l="0" t="0" r="19685" b="2603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3C0" w:rsidRDefault="006713C0" w:rsidP="006713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FC1F36" wp14:editId="6C461E46">
                                  <wp:extent cx="1228725" cy="1228725"/>
                                  <wp:effectExtent l="0" t="0" r="9525" b="0"/>
                                  <wp:docPr id="34" name="Picture 34" descr="C:\Users\Lyn\AppData\Local\Microsoft\Windows\Temporary Internet Files\Content.IE5\GOMLFRM3\MC900038626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Lyn\AppData\Local\Microsoft\Windows\Temporary Internet Files\Content.IE5\GOMLFRM3\MC900038626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72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2" type="#_x0000_t202" style="position:absolute;margin-left:418.95pt;margin-top:185.25pt;width:111.75pt;height:108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" fillcolor="white [3201]" strokeweight=".5pt">
                <v:textbox style="mso-fit-shape-to-text:t">
                  <w:txbxContent>
                    <w:p w:rsidR="006713C0" w:rsidRDefault="006713C0" w:rsidP="006713C0">
                      <w:r>
                        <w:rPr>
                          <w:noProof/>
                        </w:rPr>
                        <w:drawing>
                          <wp:inline distT="0" distB="0" distL="0" distR="0" wp14:anchorId="1FE3DA95" wp14:editId="03453D81">
                            <wp:extent cx="1228725" cy="1228725"/>
                            <wp:effectExtent l="0" t="0" r="9525" b="0"/>
                            <wp:docPr id="34" name="Picture 34" descr="C:\Users\Lyn\AppData\Local\Microsoft\Windows\Temporary Internet Files\Content.IE5\GOMLFRM3\MC900038626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Lyn\AppData\Local\Microsoft\Windows\Temporary Internet Files\Content.IE5\GOMLFRM3\MC900038626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725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2BD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9BA6A2" wp14:editId="795456C9">
                <wp:simplePos x="0" y="0"/>
                <wp:positionH relativeFrom="column">
                  <wp:posOffset>3799840</wp:posOffset>
                </wp:positionH>
                <wp:positionV relativeFrom="paragraph">
                  <wp:posOffset>2352675</wp:posOffset>
                </wp:positionV>
                <wp:extent cx="1419225" cy="1371600"/>
                <wp:effectExtent l="0" t="0" r="19685" b="1651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3C0" w:rsidRDefault="006713C0" w:rsidP="006713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B9EDDE" wp14:editId="5BE72FFE">
                                  <wp:extent cx="1228725" cy="1219200"/>
                                  <wp:effectExtent l="0" t="0" r="9525" b="0"/>
                                  <wp:docPr id="35" name="Picture 35" descr="C:\Users\Lyn\AppData\Local\Microsoft\Windows\Temporary Internet Files\Content.IE5\27MH87XS\MC900370736[2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Lyn\AppData\Local\Microsoft\Windows\Temporary Internet Files\Content.IE5\27MH87XS\MC900370736[2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72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3" type="#_x0000_t202" style="position:absolute;margin-left:299.2pt;margin-top:185.25pt;width:111.75pt;height:108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" fillcolor="white [3201]" strokeweight=".5pt">
                <v:textbox style="mso-fit-shape-to-text:t">
                  <w:txbxContent>
                    <w:p w:rsidR="006713C0" w:rsidRDefault="006713C0" w:rsidP="006713C0">
                      <w:r>
                        <w:rPr>
                          <w:noProof/>
                        </w:rPr>
                        <w:drawing>
                          <wp:inline distT="0" distB="0" distL="0" distR="0" wp14:anchorId="65C9D52C" wp14:editId="0B03EABB">
                            <wp:extent cx="1228725" cy="1219200"/>
                            <wp:effectExtent l="0" t="0" r="9525" b="0"/>
                            <wp:docPr id="35" name="Picture 35" descr="C:\Users\Lyn\AppData\Local\Microsoft\Windows\Temporary Internet Files\Content.IE5\27MH87XS\MC900370736[2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Lyn\AppData\Local\Microsoft\Windows\Temporary Internet Files\Content.IE5\27MH87XS\MC900370736[2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725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2BD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92573B" wp14:editId="10292FCE">
                <wp:simplePos x="0" y="0"/>
                <wp:positionH relativeFrom="column">
                  <wp:posOffset>2343150</wp:posOffset>
                </wp:positionH>
                <wp:positionV relativeFrom="paragraph">
                  <wp:posOffset>2197735</wp:posOffset>
                </wp:positionV>
                <wp:extent cx="1323975" cy="1371600"/>
                <wp:effectExtent l="0" t="0" r="28575" b="1651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3C0" w:rsidRDefault="006713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42A4C5" wp14:editId="7EB7C5D8">
                                  <wp:extent cx="1228725" cy="1362075"/>
                                  <wp:effectExtent l="0" t="0" r="9525" b="9525"/>
                                  <wp:docPr id="36" name="Picture 36" descr="C:\Users\Lyn\AppData\Local\Microsoft\Windows\Temporary Internet Files\Content.IE5\GOMLFRM3\MC90043993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Lyn\AppData\Local\Microsoft\Windows\Temporary Internet Files\Content.IE5\GOMLFRM3\MC90043993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725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4" type="#_x0000_t202" style="position:absolute;margin-left:184.5pt;margin-top:173.05pt;width:104.25pt;height:10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" fillcolor="white [3201]" strokeweight=".5pt">
                <v:textbox style="mso-fit-shape-to-text:t">
                  <w:txbxContent>
                    <w:p w:rsidR="006713C0" w:rsidRDefault="006713C0">
                      <w:r>
                        <w:rPr>
                          <w:noProof/>
                        </w:rPr>
                        <w:drawing>
                          <wp:inline distT="0" distB="0" distL="0" distR="0" wp14:anchorId="4DF62267" wp14:editId="7692B0AB">
                            <wp:extent cx="1228725" cy="1362075"/>
                            <wp:effectExtent l="0" t="0" r="9525" b="9525"/>
                            <wp:docPr id="36" name="Picture 36" descr="C:\Users\Lyn\AppData\Local\Microsoft\Windows\Temporary Internet Files\Content.IE5\GOMLFRM3\MC90043993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Lyn\AppData\Local\Microsoft\Windows\Temporary Internet Files\Content.IE5\GOMLFRM3\MC90043993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725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2BD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1B9C40" wp14:editId="1945EF63">
                <wp:simplePos x="0" y="0"/>
                <wp:positionH relativeFrom="column">
                  <wp:posOffset>2343785</wp:posOffset>
                </wp:positionH>
                <wp:positionV relativeFrom="paragraph">
                  <wp:posOffset>2004060</wp:posOffset>
                </wp:positionV>
                <wp:extent cx="4434840" cy="91440"/>
                <wp:effectExtent l="0" t="0" r="22860" b="22860"/>
                <wp:wrapNone/>
                <wp:docPr id="1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4840" cy="91440"/>
                        </a:xfrm>
                        <a:prstGeom prst="rect">
                          <a:avLst/>
                        </a:prstGeom>
                        <a:solidFill>
                          <a:srgbClr val="F5F5DC"/>
                        </a:solidFill>
                        <a:ln w="19050">
                          <a:solidFill>
                            <a:srgbClr val="9BD2D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184.55pt;margin-top:157.8pt;width:349.2pt;height: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" fillcolor="#f5f5dc" strokecolor="#9bd2d2" strokeweight="1.5pt"/>
            </w:pict>
          </mc:Fallback>
        </mc:AlternateContent>
      </w:r>
      <w:r w:rsidR="004E2BD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FD5BEB" wp14:editId="54BC0DA1">
                <wp:simplePos x="0" y="0"/>
                <wp:positionH relativeFrom="column">
                  <wp:posOffset>5673725</wp:posOffset>
                </wp:positionH>
                <wp:positionV relativeFrom="paragraph">
                  <wp:posOffset>454025</wp:posOffset>
                </wp:positionV>
                <wp:extent cx="1200150" cy="1386840"/>
                <wp:effectExtent l="0" t="0" r="19685" b="165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38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FF5" w:rsidRDefault="00BF1E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67C16D" wp14:editId="3A743E20">
                                  <wp:extent cx="1009650" cy="714375"/>
                                  <wp:effectExtent l="0" t="0" r="0" b="9525"/>
                                  <wp:docPr id="4" name="Picture 4" descr="C:\Users\Lyn\AppData\Local\Microsoft\Windows\Temporary Internet Files\Content.IE5\PRI6E9S6\MC900370442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yn\AppData\Local\Microsoft\Windows\Temporary Internet Files\Content.IE5\PRI6E9S6\MC900370442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margin-left:446.75pt;margin-top:35.75pt;width:94.5pt;height:109.2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" fillcolor="white [3201]" strokeweight=".5pt">
                <v:textbox style="mso-fit-shape-to-text:t">
                  <w:txbxContent>
                    <w:p w:rsidR="00226FF5" w:rsidRDefault="00BF1EBC">
                      <w:r>
                        <w:rPr>
                          <w:noProof/>
                        </w:rPr>
                        <w:drawing>
                          <wp:inline distT="0" distB="0" distL="0" distR="0" wp14:anchorId="2C5AF022" wp14:editId="37BB0665">
                            <wp:extent cx="1009650" cy="714375"/>
                            <wp:effectExtent l="0" t="0" r="0" b="9525"/>
                            <wp:docPr id="4" name="Picture 4" descr="C:\Users\Lyn\AppData\Local\Microsoft\Windows\Temporary Internet Files\Content.IE5\PRI6E9S6\MC900370442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yn\AppData\Local\Microsoft\Windows\Temporary Internet Files\Content.IE5\PRI6E9S6\MC900370442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650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2BD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63A95D" wp14:editId="03652064">
                <wp:simplePos x="0" y="0"/>
                <wp:positionH relativeFrom="column">
                  <wp:posOffset>2247900</wp:posOffset>
                </wp:positionH>
                <wp:positionV relativeFrom="paragraph">
                  <wp:posOffset>228600</wp:posOffset>
                </wp:positionV>
                <wp:extent cx="1076325" cy="1386840"/>
                <wp:effectExtent l="0" t="0" r="28575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138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10A" w:rsidRDefault="00C951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8A6310" wp14:editId="780716A7">
                                  <wp:extent cx="790575" cy="1343025"/>
                                  <wp:effectExtent l="0" t="0" r="9525" b="9525"/>
                                  <wp:docPr id="2" name="Picture 2" descr="C:\Program Files (x86)\Microsoft Office\MEDIA\CAGCAT10\j0195384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Program Files (x86)\Microsoft Office\MEDIA\CAGCAT10\j0195384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36" type="#_x0000_t202" style="position:absolute;margin-left:177pt;margin-top:18pt;width:84.75pt;height:109.2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" fillcolor="white [3201]" strokeweight=".5pt">
                <v:textbox>
                  <w:txbxContent>
                    <w:p w:rsidR="00C9510A" w:rsidRDefault="00C9510A">
                      <w:r>
                        <w:rPr>
                          <w:noProof/>
                        </w:rPr>
                        <w:drawing>
                          <wp:inline distT="0" distB="0" distL="0" distR="0" wp14:anchorId="5255F354" wp14:editId="4664D1CE">
                            <wp:extent cx="790575" cy="1343025"/>
                            <wp:effectExtent l="0" t="0" r="9525" b="9525"/>
                            <wp:docPr id="2" name="Picture 2" descr="C:\Program Files (x86)\Microsoft Office\MEDIA\CAGCAT10\j0195384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Program Files (x86)\Microsoft Office\MEDIA\CAGCAT10\j0195384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2BD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985A5E" wp14:editId="44CFB146">
                <wp:simplePos x="0" y="0"/>
                <wp:positionH relativeFrom="column">
                  <wp:posOffset>2320925</wp:posOffset>
                </wp:positionH>
                <wp:positionV relativeFrom="paragraph">
                  <wp:posOffset>-152400</wp:posOffset>
                </wp:positionV>
                <wp:extent cx="4434840" cy="91440"/>
                <wp:effectExtent l="0" t="0" r="22860" b="22860"/>
                <wp:wrapNone/>
                <wp:docPr id="1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4840" cy="91440"/>
                        </a:xfrm>
                        <a:prstGeom prst="rect">
                          <a:avLst/>
                        </a:prstGeom>
                        <a:solidFill>
                          <a:srgbClr val="F5F5DC"/>
                        </a:solidFill>
                        <a:ln w="19050">
                          <a:solidFill>
                            <a:srgbClr val="9BD2D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182.75pt;margin-top:-12pt;width:349.2pt;height: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" fillcolor="#f5f5dc" strokecolor="#9bd2d2" strokeweight="1.5pt"/>
            </w:pict>
          </mc:Fallback>
        </mc:AlternateContent>
      </w:r>
      <w:r w:rsidR="00433AAB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ED09E32" wp14:editId="5451E736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2124075" cy="8791575"/>
                <wp:effectExtent l="0" t="0" r="28575" b="28575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4075" cy="879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5F5DC"/>
                        </a:solidFill>
                        <a:ln w="19050">
                          <a:solidFill>
                            <a:srgbClr val="9BD2D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0;margin-top:0;width:167.25pt;height:692.25pt;z-index:25165312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" fillcolor="#f5f5dc" strokecolor="#9bd2d2" strokeweight="1.5pt"/>
            </w:pict>
          </mc:Fallback>
        </mc:AlternateContent>
      </w:r>
      <w:r w:rsidR="009A619E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39F01A" wp14:editId="18BCCAF2">
                <wp:simplePos x="0" y="0"/>
                <wp:positionH relativeFrom="page">
                  <wp:posOffset>704215</wp:posOffset>
                </wp:positionH>
                <wp:positionV relativeFrom="paragraph">
                  <wp:posOffset>228600</wp:posOffset>
                </wp:positionV>
                <wp:extent cx="1301115" cy="1209040"/>
                <wp:effectExtent l="0" t="0" r="0" b="2540"/>
                <wp:wrapNone/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1209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4232" w:rsidRDefault="000D1E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CF22BA" wp14:editId="61742FCE">
                                  <wp:extent cx="1299076" cy="1238250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ransfer 030613 001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9076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margin-left:55.45pt;margin-top:18pt;width:102.45pt;height:95.2pt;z-index:2516561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" filled="f" stroked="f">
                <v:textbox style="mso-fit-shape-to-text:t">
                  <w:txbxContent>
                    <w:p w:rsidR="00FA4232" w:rsidRDefault="000D1E05">
                      <w:r>
                        <w:rPr>
                          <w:noProof/>
                        </w:rPr>
                        <w:drawing>
                          <wp:inline distT="0" distB="0" distL="0" distR="0" wp14:anchorId="6CCF22BA" wp14:editId="61742FCE">
                            <wp:extent cx="1299076" cy="1238250"/>
                            <wp:effectExtent l="0" t="0" r="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ransfer 030613 001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9076" cy="1238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D67844" w:rsidSect="009F1330">
      <w:pgSz w:w="12240" w:h="15840"/>
      <w:pgMar w:top="108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0C1CC5"/>
    <w:multiLevelType w:val="multilevel"/>
    <w:tmpl w:val="6FF8D5BC"/>
    <w:lvl w:ilvl="0">
      <w:start w:val="1"/>
      <w:numFmt w:val="bullet"/>
      <w:lvlText w:val="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  <w:color w:val="669999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C6C572A"/>
    <w:multiLevelType w:val="hybridMultilevel"/>
    <w:tmpl w:val="6FF8D5BC"/>
    <w:lvl w:ilvl="0" w:tplc="529A6EB0">
      <w:start w:val="1"/>
      <w:numFmt w:val="bullet"/>
      <w:lvlText w:val="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  <w:color w:val="669999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5582471"/>
    <w:multiLevelType w:val="hybridMultilevel"/>
    <w:tmpl w:val="54E8B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9E"/>
    <w:rsid w:val="000C6516"/>
    <w:rsid w:val="000D1E05"/>
    <w:rsid w:val="000E5C49"/>
    <w:rsid w:val="00107FBC"/>
    <w:rsid w:val="001C7354"/>
    <w:rsid w:val="00226FF5"/>
    <w:rsid w:val="0023548C"/>
    <w:rsid w:val="002D1BC8"/>
    <w:rsid w:val="002D3EB3"/>
    <w:rsid w:val="00301A1E"/>
    <w:rsid w:val="00351478"/>
    <w:rsid w:val="003A2BB1"/>
    <w:rsid w:val="003D18A6"/>
    <w:rsid w:val="003F7D52"/>
    <w:rsid w:val="00433AAB"/>
    <w:rsid w:val="004A38E2"/>
    <w:rsid w:val="004E2BD1"/>
    <w:rsid w:val="004F75F6"/>
    <w:rsid w:val="00554F4A"/>
    <w:rsid w:val="00580B84"/>
    <w:rsid w:val="005C09FF"/>
    <w:rsid w:val="005F2F20"/>
    <w:rsid w:val="006713C0"/>
    <w:rsid w:val="0068367F"/>
    <w:rsid w:val="00697C0E"/>
    <w:rsid w:val="006E6D95"/>
    <w:rsid w:val="006F6805"/>
    <w:rsid w:val="00755D0F"/>
    <w:rsid w:val="00761C5C"/>
    <w:rsid w:val="008346F0"/>
    <w:rsid w:val="008B47EE"/>
    <w:rsid w:val="009017AF"/>
    <w:rsid w:val="00904167"/>
    <w:rsid w:val="0092272F"/>
    <w:rsid w:val="00957F03"/>
    <w:rsid w:val="009914AE"/>
    <w:rsid w:val="009A619E"/>
    <w:rsid w:val="009C4610"/>
    <w:rsid w:val="009E3E14"/>
    <w:rsid w:val="009F1330"/>
    <w:rsid w:val="00A47ECB"/>
    <w:rsid w:val="00AA4D63"/>
    <w:rsid w:val="00AC6255"/>
    <w:rsid w:val="00AD679C"/>
    <w:rsid w:val="00B43C29"/>
    <w:rsid w:val="00BF1EBC"/>
    <w:rsid w:val="00C432F9"/>
    <w:rsid w:val="00C60646"/>
    <w:rsid w:val="00C9510A"/>
    <w:rsid w:val="00CB417E"/>
    <w:rsid w:val="00CC0340"/>
    <w:rsid w:val="00CF0E91"/>
    <w:rsid w:val="00D22756"/>
    <w:rsid w:val="00D67844"/>
    <w:rsid w:val="00DA605C"/>
    <w:rsid w:val="00DE7C4C"/>
    <w:rsid w:val="00E25F77"/>
    <w:rsid w:val="00E618F6"/>
    <w:rsid w:val="00E9257A"/>
    <w:rsid w:val="00EB1075"/>
    <w:rsid w:val="00FA4232"/>
    <w:rsid w:val="00FE2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9bd2d2,#f5f5d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3C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C6516"/>
    <w:pPr>
      <w:keepNext/>
      <w:spacing w:after="60"/>
      <w:jc w:val="center"/>
      <w:outlineLvl w:val="0"/>
    </w:pPr>
    <w:rPr>
      <w:rFonts w:ascii="Trebuchet MS" w:hAnsi="Trebuchet MS" w:cs="Arial"/>
      <w:b/>
      <w:bCs/>
      <w:kern w:val="32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aser">
    <w:name w:val="Teaser"/>
    <w:basedOn w:val="Normal"/>
    <w:link w:val="TeaserChar"/>
    <w:rsid w:val="000E5C49"/>
    <w:pPr>
      <w:spacing w:after="480"/>
      <w:jc w:val="center"/>
    </w:pPr>
    <w:rPr>
      <w:rFonts w:ascii="Garamond" w:hAnsi="Garamond"/>
      <w:b/>
      <w:color w:val="669999"/>
      <w:sz w:val="48"/>
    </w:rPr>
  </w:style>
  <w:style w:type="paragraph" w:customStyle="1" w:styleId="Points">
    <w:name w:val="Points"/>
    <w:basedOn w:val="Teaser"/>
    <w:link w:val="PointsChar"/>
    <w:rsid w:val="000E5C49"/>
    <w:pPr>
      <w:spacing w:before="60" w:after="0"/>
    </w:pPr>
    <w:rPr>
      <w:sz w:val="40"/>
    </w:rPr>
  </w:style>
  <w:style w:type="paragraph" w:customStyle="1" w:styleId="Percents">
    <w:name w:val="Percents"/>
    <w:basedOn w:val="Points"/>
    <w:link w:val="PercentsChar"/>
    <w:rsid w:val="000E5C49"/>
    <w:pPr>
      <w:spacing w:after="480"/>
    </w:pPr>
    <w:rPr>
      <w:spacing w:val="10"/>
      <w:sz w:val="48"/>
      <w:szCs w:val="40"/>
    </w:rPr>
  </w:style>
  <w:style w:type="paragraph" w:customStyle="1" w:styleId="SaleBanner">
    <w:name w:val="Sale Banner"/>
    <w:basedOn w:val="Normal"/>
    <w:rsid w:val="009F1330"/>
    <w:pPr>
      <w:jc w:val="center"/>
    </w:pPr>
    <w:rPr>
      <w:rFonts w:ascii="Arial Black" w:hAnsi="Arial Black"/>
      <w:color w:val="669999"/>
      <w:sz w:val="260"/>
      <w:szCs w:val="200"/>
    </w:rPr>
  </w:style>
  <w:style w:type="paragraph" w:customStyle="1" w:styleId="AddressHours">
    <w:name w:val="Address/Hours"/>
    <w:basedOn w:val="Normal"/>
    <w:rsid w:val="009F1330"/>
    <w:pPr>
      <w:jc w:val="right"/>
    </w:pPr>
    <w:rPr>
      <w:rFonts w:ascii="Tahoma" w:hAnsi="Tahoma"/>
      <w:sz w:val="32"/>
    </w:rPr>
  </w:style>
  <w:style w:type="paragraph" w:customStyle="1" w:styleId="saleprices">
    <w:name w:val="sale prices"/>
    <w:basedOn w:val="AddressHours"/>
    <w:rsid w:val="00301A1E"/>
    <w:pPr>
      <w:jc w:val="center"/>
    </w:pPr>
    <w:rPr>
      <w:color w:val="669999"/>
    </w:rPr>
  </w:style>
  <w:style w:type="paragraph" w:customStyle="1" w:styleId="CompanyName">
    <w:name w:val="Company Name"/>
    <w:basedOn w:val="AddressHours"/>
    <w:rsid w:val="009F1330"/>
    <w:rPr>
      <w:color w:val="CC3366"/>
      <w:sz w:val="40"/>
    </w:rPr>
  </w:style>
  <w:style w:type="character" w:customStyle="1" w:styleId="TeaserChar">
    <w:name w:val="Teaser Char"/>
    <w:basedOn w:val="DefaultParagraphFont"/>
    <w:link w:val="Teaser"/>
    <w:rsid w:val="000E5C49"/>
    <w:rPr>
      <w:rFonts w:ascii="Garamond" w:hAnsi="Garamond"/>
      <w:b/>
      <w:color w:val="669999"/>
      <w:sz w:val="48"/>
      <w:szCs w:val="24"/>
      <w:lang w:val="en-US" w:eastAsia="en-US" w:bidi="ar-SA"/>
    </w:rPr>
  </w:style>
  <w:style w:type="character" w:customStyle="1" w:styleId="PointsChar">
    <w:name w:val="Points Char"/>
    <w:basedOn w:val="TeaserChar"/>
    <w:link w:val="Points"/>
    <w:rsid w:val="000E5C49"/>
    <w:rPr>
      <w:rFonts w:ascii="Garamond" w:hAnsi="Garamond"/>
      <w:b/>
      <w:color w:val="669999"/>
      <w:sz w:val="40"/>
      <w:szCs w:val="24"/>
      <w:lang w:val="en-US" w:eastAsia="en-US" w:bidi="ar-SA"/>
    </w:rPr>
  </w:style>
  <w:style w:type="character" w:customStyle="1" w:styleId="PercentsChar">
    <w:name w:val="Percents Char"/>
    <w:basedOn w:val="PointsChar"/>
    <w:link w:val="Percents"/>
    <w:rsid w:val="000E5C49"/>
    <w:rPr>
      <w:rFonts w:ascii="Garamond" w:hAnsi="Garamond"/>
      <w:b/>
      <w:color w:val="669999"/>
      <w:spacing w:val="10"/>
      <w:sz w:val="48"/>
      <w:szCs w:val="40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E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E1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C6516"/>
    <w:rPr>
      <w:rFonts w:ascii="Trebuchet MS" w:hAnsi="Trebuchet MS" w:cs="Arial"/>
      <w:b/>
      <w:bCs/>
      <w:kern w:val="32"/>
      <w:sz w:val="28"/>
      <w:szCs w:val="32"/>
    </w:rPr>
  </w:style>
  <w:style w:type="character" w:styleId="Hyperlink">
    <w:name w:val="Hyperlink"/>
    <w:basedOn w:val="DefaultParagraphFont"/>
    <w:rsid w:val="000C6516"/>
    <w:rPr>
      <w:color w:val="0000FF" w:themeColor="hyperlink"/>
      <w:u w:val="single"/>
    </w:rPr>
  </w:style>
  <w:style w:type="paragraph" w:customStyle="1" w:styleId="Address">
    <w:name w:val="Address"/>
    <w:basedOn w:val="Normal"/>
    <w:rsid w:val="000C6516"/>
    <w:pPr>
      <w:tabs>
        <w:tab w:val="left" w:pos="2700"/>
      </w:tabs>
      <w:jc w:val="center"/>
    </w:pPr>
    <w:rPr>
      <w:rFonts w:ascii="Trebuchet MS" w:hAnsi="Trebuchet MS"/>
      <w:sz w:val="22"/>
    </w:rPr>
  </w:style>
  <w:style w:type="paragraph" w:customStyle="1" w:styleId="Copyright">
    <w:name w:val="Copyright"/>
    <w:basedOn w:val="Normal"/>
    <w:rsid w:val="000C6516"/>
    <w:pPr>
      <w:jc w:val="center"/>
    </w:pPr>
    <w:rPr>
      <w:rFonts w:ascii="Trebuchet MS" w:hAnsi="Trebuchet MS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3C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C6516"/>
    <w:pPr>
      <w:keepNext/>
      <w:spacing w:after="60"/>
      <w:jc w:val="center"/>
      <w:outlineLvl w:val="0"/>
    </w:pPr>
    <w:rPr>
      <w:rFonts w:ascii="Trebuchet MS" w:hAnsi="Trebuchet MS" w:cs="Arial"/>
      <w:b/>
      <w:bCs/>
      <w:kern w:val="32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aser">
    <w:name w:val="Teaser"/>
    <w:basedOn w:val="Normal"/>
    <w:link w:val="TeaserChar"/>
    <w:rsid w:val="000E5C49"/>
    <w:pPr>
      <w:spacing w:after="480"/>
      <w:jc w:val="center"/>
    </w:pPr>
    <w:rPr>
      <w:rFonts w:ascii="Garamond" w:hAnsi="Garamond"/>
      <w:b/>
      <w:color w:val="669999"/>
      <w:sz w:val="48"/>
    </w:rPr>
  </w:style>
  <w:style w:type="paragraph" w:customStyle="1" w:styleId="Points">
    <w:name w:val="Points"/>
    <w:basedOn w:val="Teaser"/>
    <w:link w:val="PointsChar"/>
    <w:rsid w:val="000E5C49"/>
    <w:pPr>
      <w:spacing w:before="60" w:after="0"/>
    </w:pPr>
    <w:rPr>
      <w:sz w:val="40"/>
    </w:rPr>
  </w:style>
  <w:style w:type="paragraph" w:customStyle="1" w:styleId="Percents">
    <w:name w:val="Percents"/>
    <w:basedOn w:val="Points"/>
    <w:link w:val="PercentsChar"/>
    <w:rsid w:val="000E5C49"/>
    <w:pPr>
      <w:spacing w:after="480"/>
    </w:pPr>
    <w:rPr>
      <w:spacing w:val="10"/>
      <w:sz w:val="48"/>
      <w:szCs w:val="40"/>
    </w:rPr>
  </w:style>
  <w:style w:type="paragraph" w:customStyle="1" w:styleId="SaleBanner">
    <w:name w:val="Sale Banner"/>
    <w:basedOn w:val="Normal"/>
    <w:rsid w:val="009F1330"/>
    <w:pPr>
      <w:jc w:val="center"/>
    </w:pPr>
    <w:rPr>
      <w:rFonts w:ascii="Arial Black" w:hAnsi="Arial Black"/>
      <w:color w:val="669999"/>
      <w:sz w:val="260"/>
      <w:szCs w:val="200"/>
    </w:rPr>
  </w:style>
  <w:style w:type="paragraph" w:customStyle="1" w:styleId="AddressHours">
    <w:name w:val="Address/Hours"/>
    <w:basedOn w:val="Normal"/>
    <w:rsid w:val="009F1330"/>
    <w:pPr>
      <w:jc w:val="right"/>
    </w:pPr>
    <w:rPr>
      <w:rFonts w:ascii="Tahoma" w:hAnsi="Tahoma"/>
      <w:sz w:val="32"/>
    </w:rPr>
  </w:style>
  <w:style w:type="paragraph" w:customStyle="1" w:styleId="saleprices">
    <w:name w:val="sale prices"/>
    <w:basedOn w:val="AddressHours"/>
    <w:rsid w:val="00301A1E"/>
    <w:pPr>
      <w:jc w:val="center"/>
    </w:pPr>
    <w:rPr>
      <w:color w:val="669999"/>
    </w:rPr>
  </w:style>
  <w:style w:type="paragraph" w:customStyle="1" w:styleId="CompanyName">
    <w:name w:val="Company Name"/>
    <w:basedOn w:val="AddressHours"/>
    <w:rsid w:val="009F1330"/>
    <w:rPr>
      <w:color w:val="CC3366"/>
      <w:sz w:val="40"/>
    </w:rPr>
  </w:style>
  <w:style w:type="character" w:customStyle="1" w:styleId="TeaserChar">
    <w:name w:val="Teaser Char"/>
    <w:basedOn w:val="DefaultParagraphFont"/>
    <w:link w:val="Teaser"/>
    <w:rsid w:val="000E5C49"/>
    <w:rPr>
      <w:rFonts w:ascii="Garamond" w:hAnsi="Garamond"/>
      <w:b/>
      <w:color w:val="669999"/>
      <w:sz w:val="48"/>
      <w:szCs w:val="24"/>
      <w:lang w:val="en-US" w:eastAsia="en-US" w:bidi="ar-SA"/>
    </w:rPr>
  </w:style>
  <w:style w:type="character" w:customStyle="1" w:styleId="PointsChar">
    <w:name w:val="Points Char"/>
    <w:basedOn w:val="TeaserChar"/>
    <w:link w:val="Points"/>
    <w:rsid w:val="000E5C49"/>
    <w:rPr>
      <w:rFonts w:ascii="Garamond" w:hAnsi="Garamond"/>
      <w:b/>
      <w:color w:val="669999"/>
      <w:sz w:val="40"/>
      <w:szCs w:val="24"/>
      <w:lang w:val="en-US" w:eastAsia="en-US" w:bidi="ar-SA"/>
    </w:rPr>
  </w:style>
  <w:style w:type="character" w:customStyle="1" w:styleId="PercentsChar">
    <w:name w:val="Percents Char"/>
    <w:basedOn w:val="PointsChar"/>
    <w:link w:val="Percents"/>
    <w:rsid w:val="000E5C49"/>
    <w:rPr>
      <w:rFonts w:ascii="Garamond" w:hAnsi="Garamond"/>
      <w:b/>
      <w:color w:val="669999"/>
      <w:spacing w:val="10"/>
      <w:sz w:val="48"/>
      <w:szCs w:val="40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E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E1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C6516"/>
    <w:rPr>
      <w:rFonts w:ascii="Trebuchet MS" w:hAnsi="Trebuchet MS" w:cs="Arial"/>
      <w:b/>
      <w:bCs/>
      <w:kern w:val="32"/>
      <w:sz w:val="28"/>
      <w:szCs w:val="32"/>
    </w:rPr>
  </w:style>
  <w:style w:type="character" w:styleId="Hyperlink">
    <w:name w:val="Hyperlink"/>
    <w:basedOn w:val="DefaultParagraphFont"/>
    <w:rsid w:val="000C6516"/>
    <w:rPr>
      <w:color w:val="0000FF" w:themeColor="hyperlink"/>
      <w:u w:val="single"/>
    </w:rPr>
  </w:style>
  <w:style w:type="paragraph" w:customStyle="1" w:styleId="Address">
    <w:name w:val="Address"/>
    <w:basedOn w:val="Normal"/>
    <w:rsid w:val="000C6516"/>
    <w:pPr>
      <w:tabs>
        <w:tab w:val="left" w:pos="2700"/>
      </w:tabs>
      <w:jc w:val="center"/>
    </w:pPr>
    <w:rPr>
      <w:rFonts w:ascii="Trebuchet MS" w:hAnsi="Trebuchet MS"/>
      <w:sz w:val="22"/>
    </w:rPr>
  </w:style>
  <w:style w:type="paragraph" w:customStyle="1" w:styleId="Copyright">
    <w:name w:val="Copyright"/>
    <w:basedOn w:val="Normal"/>
    <w:rsid w:val="000C6516"/>
    <w:pPr>
      <w:jc w:val="center"/>
    </w:pPr>
    <w:rPr>
      <w:rFonts w:ascii="Trebuchet MS" w:hAnsi="Trebuchet MS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FA.org" TargetMode="External"/><Relationship Id="rId13" Type="http://schemas.openxmlformats.org/officeDocument/2006/relationships/image" Target="media/image20.wmf"/><Relationship Id="rId18" Type="http://schemas.openxmlformats.org/officeDocument/2006/relationships/image" Target="media/image5.wmf"/><Relationship Id="rId3" Type="http://schemas.microsoft.com/office/2007/relationships/stylesWithEffects" Target="stylesWithEffects.xml"/><Relationship Id="rId21" Type="http://schemas.openxmlformats.org/officeDocument/2006/relationships/image" Target="media/image60.wmf"/><Relationship Id="rId7" Type="http://schemas.openxmlformats.org/officeDocument/2006/relationships/image" Target="media/image10.jpg"/><Relationship Id="rId12" Type="http://schemas.openxmlformats.org/officeDocument/2006/relationships/image" Target="media/image2.wmf"/><Relationship Id="rId17" Type="http://schemas.openxmlformats.org/officeDocument/2006/relationships/image" Target="media/image40.w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://www.Speak4TWC.org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0.wmf"/><Relationship Id="rId23" Type="http://schemas.openxmlformats.org/officeDocument/2006/relationships/image" Target="media/image70.jpg"/><Relationship Id="rId10" Type="http://schemas.openxmlformats.org/officeDocument/2006/relationships/hyperlink" Target="http://www.WFA.org" TargetMode="External"/><Relationship Id="rId19" Type="http://schemas.openxmlformats.org/officeDocument/2006/relationships/image" Target="media/image50.wmf"/><Relationship Id="rId4" Type="http://schemas.openxmlformats.org/officeDocument/2006/relationships/settings" Target="settings.xml"/><Relationship Id="rId9" Type="http://schemas.openxmlformats.org/officeDocument/2006/relationships/hyperlink" Target="http://www.Speak4TWC.org" TargetMode="External"/><Relationship Id="rId14" Type="http://schemas.openxmlformats.org/officeDocument/2006/relationships/image" Target="media/image3.wmf"/><Relationship Id="rId22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yn\AppData\Roaming\Microsoft\Templates\Business%20sale%20fly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Business sale flyer</Template>
  <TotalTime>14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</dc:creator>
  <cp:lastModifiedBy>Lyn</cp:lastModifiedBy>
  <cp:revision>7</cp:revision>
  <cp:lastPrinted>2003-08-01T18:08:00Z</cp:lastPrinted>
  <dcterms:created xsi:type="dcterms:W3CDTF">2015-01-28T13:31:00Z</dcterms:created>
  <dcterms:modified xsi:type="dcterms:W3CDTF">2015-02-03T12:22:00Z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TC060862331033</vt:lpwstr>
  </property>
</Properties>
</file>